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A477D4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781EC94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</w:t>
      </w:r>
      <w:r>
        <w:rPr>
          <w:rFonts w:ascii="方正小标宋简体" w:hAnsi="方正小标宋简体" w:eastAsia="方正小标宋简体" w:cs="方正小标宋简体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年11月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06644503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634951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晋州市柴晓丽小吃店</w:t>
      </w:r>
    </w:p>
    <w:p w14:paraId="316F0C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址：晋州市刘家庄村通达路与晋总路交叉口南</w:t>
      </w:r>
    </w:p>
    <w:p w14:paraId="1E933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由：诚信守法经营，经营环境良好，营业资质齐全。</w:t>
      </w:r>
    </w:p>
    <w:p w14:paraId="292A8D9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名：晋州市晓标面食小吃铺</w:t>
      </w:r>
    </w:p>
    <w:p w14:paraId="0D902DD4">
      <w:pPr>
        <w:ind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址：晋州市小樵镇常营村</w:t>
      </w:r>
    </w:p>
    <w:p w14:paraId="737E21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9" w:leftChars="152" w:hanging="1280" w:hangingChars="400"/>
        <w:textAlignment w:val="auto"/>
        <w:rPr>
          <w:rFonts w:ascii="仿宋" w:hAnsi="仿宋" w:eastAsia="仿宋" w:cs="仿宋"/>
          <w:sz w:val="32"/>
          <w:szCs w:val="32"/>
          <w:lang w:bidi="ar-SA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</w:t>
      </w:r>
      <w:r>
        <w:rPr>
          <w:rFonts w:hint="eastAsia" w:ascii="仿宋" w:hAnsi="仿宋" w:eastAsia="仿宋" w:cs="仿宋"/>
          <w:sz w:val="32"/>
          <w:szCs w:val="32"/>
          <w:lang w:bidi="ar-SA"/>
        </w:rPr>
        <w:t>卫生干净整洁，</w:t>
      </w:r>
      <w:r>
        <w:rPr>
          <w:rFonts w:hint="eastAsia" w:ascii="仿宋" w:hAnsi="仿宋" w:eastAsia="仿宋" w:cs="仿宋"/>
          <w:sz w:val="32"/>
          <w:szCs w:val="32"/>
        </w:rPr>
        <w:t>管理制度规范，</w:t>
      </w:r>
      <w:r>
        <w:rPr>
          <w:rFonts w:hint="eastAsia" w:ascii="仿宋" w:hAnsi="仿宋" w:eastAsia="仿宋" w:cs="仿宋"/>
          <w:sz w:val="32"/>
          <w:szCs w:val="32"/>
          <w:lang w:bidi="ar-SA"/>
        </w:rPr>
        <w:t>从业人员健康证、许可证公示落实到位。</w:t>
      </w:r>
      <w:bookmarkStart w:id="0" w:name="_GoBack"/>
      <w:bookmarkEnd w:id="0"/>
    </w:p>
    <w:p w14:paraId="397454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 xml:space="preserve">3.店  名: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晋州市润娟快餐店</w:t>
      </w:r>
    </w:p>
    <w:p w14:paraId="533B2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9" w:leftChars="152" w:hanging="1280" w:hangingChars="4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址：晋州市槐树镇前祖祥村东口</w:t>
      </w:r>
    </w:p>
    <w:p w14:paraId="2E165F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9" w:leftChars="152" w:hanging="1280" w:hangingChars="4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卫生干净整洁，从业人员健康证、许可证公示落实到位。</w:t>
      </w:r>
    </w:p>
    <w:p w14:paraId="7A50D8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名：晋州市百香驴驴肉馆</w:t>
      </w:r>
    </w:p>
    <w:p w14:paraId="201160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9" w:leftChars="152" w:hanging="1280" w:hangingChars="4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址：晋州市总十庄镇红绿灯南行50米路西</w:t>
      </w:r>
    </w:p>
    <w:p w14:paraId="566A0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由：证照齐全、卫生条件好、食品安全制度落实到位。</w:t>
      </w:r>
    </w:p>
    <w:p w14:paraId="589988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eastAsia="仿宋" w:cs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店  名：福记炸鸡腿</w:t>
      </w:r>
    </w:p>
    <w:p w14:paraId="3F0A98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址：晋州市东里庄村</w:t>
      </w:r>
    </w:p>
    <w:p w14:paraId="6FAFB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卫生干净整洁，从业人员健康证、许可证公示落实到位。</w:t>
      </w:r>
    </w:p>
    <w:p w14:paraId="17E26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6.店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晋州市泽阳快餐店</w:t>
      </w:r>
    </w:p>
    <w:p w14:paraId="232C96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址：晋州市马于镇马于村经贸路6号</w:t>
      </w:r>
    </w:p>
    <w:p w14:paraId="69AE4E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9" w:leftChars="152" w:hanging="1600" w:hangingChars="500"/>
        <w:textAlignment w:val="auto"/>
        <w:rPr>
          <w:rFonts w:hint="eastAsia"/>
          <w:spacing w:val="-6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卫生干净整洁，从业人员健康证、许可证公示落实到位。</w:t>
      </w:r>
    </w:p>
    <w:p w14:paraId="50A54E8D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30A34507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0B179DAF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23302202">
      <w:pPr>
        <w:ind w:left="1600" w:hanging="1600" w:hanging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1.店  名：晋州市小鹏快餐店</w:t>
      </w:r>
    </w:p>
    <w:p w14:paraId="6CE2FDB4">
      <w:pPr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址：晋州市刘家庄村幸福路与晋总路交叉口西</w:t>
      </w:r>
    </w:p>
    <w:p w14:paraId="4BFC74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由：经营环境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“脏、乱、差”</w:t>
      </w:r>
      <w:r>
        <w:rPr>
          <w:rFonts w:hint="eastAsia" w:cs="Times New Roman"/>
          <w:kern w:val="2"/>
          <w:sz w:val="28"/>
          <w:szCs w:val="36"/>
          <w:lang w:val="en-US" w:eastAsia="zh-CN" w:bidi="ar-SA"/>
        </w:rPr>
        <w:t>。</w:t>
      </w:r>
    </w:p>
    <w:p w14:paraId="4D63E3F3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</w:rPr>
        <w:t>晋州市建欣小吃部</w:t>
      </w:r>
    </w:p>
    <w:p w14:paraId="0E29D870">
      <w:pPr>
        <w:ind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址：晋州市小樵镇小樵村</w:t>
      </w:r>
    </w:p>
    <w:p w14:paraId="72EAF84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</w:rPr>
        <w:t>从业人员健康管理制度不规范。</w:t>
      </w:r>
    </w:p>
    <w:p w14:paraId="23D1E2FA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3.店  名：晋州市敬锁家常菜店</w:t>
      </w:r>
    </w:p>
    <w:p w14:paraId="0BF1F136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地  址：晋州市槐树镇龙头村易官线与晋普路交叉口</w:t>
      </w:r>
    </w:p>
    <w:p w14:paraId="2825E1D7">
      <w:pPr>
        <w:numPr>
          <w:ilvl w:val="0"/>
          <w:numId w:val="0"/>
        </w:num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由：经营场所环境“脏”“乱”“差”。</w:t>
      </w:r>
    </w:p>
    <w:p w14:paraId="6699B090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晋州市焕东饭店</w:t>
      </w:r>
    </w:p>
    <w:p w14:paraId="44F057E1">
      <w:pPr>
        <w:numPr>
          <w:ilvl w:val="0"/>
          <w:numId w:val="0"/>
        </w:numPr>
        <w:ind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  址：晋州市总十庄镇胡士庄村</w:t>
      </w:r>
    </w:p>
    <w:p w14:paraId="382B7F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79" w:leftChars="152" w:hanging="960" w:hangingChars="3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由：经营场所环境“脏、乱、差”。</w:t>
      </w:r>
    </w:p>
    <w:p w14:paraId="1E511A13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名：大石家庄道口无极面</w:t>
      </w:r>
    </w:p>
    <w:p w14:paraId="7C95D5A6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地  址：晋州市大石家庄道口</w:t>
      </w:r>
    </w:p>
    <w:p w14:paraId="50F6A705">
      <w:pPr>
        <w:numPr>
          <w:ilvl w:val="0"/>
          <w:numId w:val="0"/>
        </w:numPr>
        <w:ind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由：防蝇防鼠措施不完善。</w:t>
      </w:r>
    </w:p>
    <w:p w14:paraId="0E1B839E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6.店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名：晋州市举糕糕小吃店</w:t>
      </w:r>
    </w:p>
    <w:p w14:paraId="277FC7EF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地  址：晋州市周家庄新民居西商9号门市</w:t>
      </w:r>
    </w:p>
    <w:p w14:paraId="6D17FCDA"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由：防蝇防鼠措施不完善，卫生条件差。</w:t>
      </w:r>
    </w:p>
    <w:p w14:paraId="329DA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YzNmMDZjNzU4OGYxMGIzOWMwNzRjOTQ0OTRjZjFjNDMifQ=="/>
  </w:docVars>
  <w:rsids>
    <w:rsidRoot w:val="00000000"/>
    <w:rsid w:val="038B1B6C"/>
    <w:rsid w:val="03EE11C6"/>
    <w:rsid w:val="05ED6376"/>
    <w:rsid w:val="067B0CC9"/>
    <w:rsid w:val="08517143"/>
    <w:rsid w:val="086A4662"/>
    <w:rsid w:val="08DF0F44"/>
    <w:rsid w:val="0EE21EA5"/>
    <w:rsid w:val="14D937DB"/>
    <w:rsid w:val="16EE59E5"/>
    <w:rsid w:val="1E9128D6"/>
    <w:rsid w:val="2A50295E"/>
    <w:rsid w:val="2CEE05BC"/>
    <w:rsid w:val="2DFB508B"/>
    <w:rsid w:val="34FF5B06"/>
    <w:rsid w:val="3548650A"/>
    <w:rsid w:val="38793073"/>
    <w:rsid w:val="388D13C1"/>
    <w:rsid w:val="39136929"/>
    <w:rsid w:val="3C254B00"/>
    <w:rsid w:val="40F26E0A"/>
    <w:rsid w:val="44135387"/>
    <w:rsid w:val="4A59707B"/>
    <w:rsid w:val="4BBB67CD"/>
    <w:rsid w:val="4C3F26D9"/>
    <w:rsid w:val="4D733F8D"/>
    <w:rsid w:val="50950F4F"/>
    <w:rsid w:val="50E034C4"/>
    <w:rsid w:val="52151C14"/>
    <w:rsid w:val="52171261"/>
    <w:rsid w:val="528C6BAE"/>
    <w:rsid w:val="58F30404"/>
    <w:rsid w:val="5BCE2125"/>
    <w:rsid w:val="5DA822F9"/>
    <w:rsid w:val="63C60FF3"/>
    <w:rsid w:val="649C6EC6"/>
    <w:rsid w:val="689F58FF"/>
    <w:rsid w:val="694740E2"/>
    <w:rsid w:val="6D2B599F"/>
    <w:rsid w:val="6DB91EF9"/>
    <w:rsid w:val="6EC32CCC"/>
    <w:rsid w:val="734D0D37"/>
    <w:rsid w:val="74D4495D"/>
    <w:rsid w:val="78E06134"/>
    <w:rsid w:val="7C044AF2"/>
    <w:rsid w:val="7C4D47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715</Words>
  <Characters>737</Characters>
  <Lines>0</Lines>
  <Paragraphs>42</Paragraphs>
  <TotalTime>0</TotalTime>
  <ScaleCrop>false</ScaleCrop>
  <LinksUpToDate>false</LinksUpToDate>
  <CharactersWithSpaces>825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Administrator</cp:lastModifiedBy>
  <cp:lastPrinted>2024-06-24T09:03:00Z</cp:lastPrinted>
  <dcterms:modified xsi:type="dcterms:W3CDTF">2024-11-28T02:41:34Z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DE1E436C855E4C66AAD4816B1F756287_12</vt:lpwstr>
  </property>
</Properties>
</file>