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4917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晋州市食品“三小”红黑榜</w:t>
      </w:r>
    </w:p>
    <w:p w14:paraId="50B7FC5B">
      <w:pPr>
        <w:ind w:firstLine="3240" w:firstLineChars="900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2026年6月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46D0FA0B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红榜</w:t>
      </w:r>
    </w:p>
    <w:p w14:paraId="19C1B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1.店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晋州市红平小吃部</w:t>
      </w:r>
    </w:p>
    <w:p w14:paraId="6667F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址：晋州市东宿村</w:t>
      </w:r>
    </w:p>
    <w:p w14:paraId="28249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由：环境卫生较好，进货查验义务履行到位。</w:t>
      </w:r>
    </w:p>
    <w:p w14:paraId="699A1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名: 晋州市静霞经济小吃部              </w:t>
      </w:r>
    </w:p>
    <w:p w14:paraId="74D17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址：晋州市龙头村污水处理厂道口路西100米</w:t>
      </w:r>
    </w:p>
    <w:p w14:paraId="14C8B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600" w:hanging="1600" w:hangingChars="5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由：环境整洁，证照齐全，落实进货查验制度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A804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名：晋州市甜觅汉堡店</w:t>
      </w:r>
    </w:p>
    <w:p w14:paraId="25C14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址：晋州市总十庄村裕隆超市南行60米路东</w:t>
      </w:r>
    </w:p>
    <w:p w14:paraId="63C0D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由：证照齐全、卫生条件好。</w:t>
      </w:r>
    </w:p>
    <w:p w14:paraId="3E0FE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负责人</w:t>
      </w:r>
      <w:r>
        <w:rPr>
          <w:rFonts w:hint="eastAsia" w:ascii="仿宋" w:hAnsi="仿宋" w:eastAsia="仿宋" w:cs="仿宋"/>
          <w:sz w:val="32"/>
          <w:szCs w:val="32"/>
        </w:rPr>
        <w:t>：苏迎娣</w:t>
      </w:r>
    </w:p>
    <w:p w14:paraId="6CFD7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址：晋州市东翼市场</w:t>
      </w:r>
    </w:p>
    <w:p w14:paraId="349E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由：重视环境卫生和食品安全工作，证照公示落实到位。</w:t>
      </w:r>
    </w:p>
    <w:p w14:paraId="17790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名：晋州市望海楼涮锅</w:t>
      </w:r>
    </w:p>
    <w:p w14:paraId="7EA41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址：晋州市晋总西路聂村段路西</w:t>
      </w:r>
    </w:p>
    <w:p w14:paraId="2DF23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环境整洁，证照齐全，冰箱内未生熟混放。</w:t>
      </w:r>
    </w:p>
    <w:p w14:paraId="781A5354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晋州市韩飞大碗汤面馆</w:t>
      </w:r>
    </w:p>
    <w:p w14:paraId="5291CD7B">
      <w:pPr>
        <w:numPr>
          <w:ilvl w:val="0"/>
          <w:numId w:val="0"/>
        </w:numPr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晋州市北冻光村桥头南500米路西</w:t>
      </w:r>
    </w:p>
    <w:p w14:paraId="6BD4E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  由：调料分类摆放，卫生干净，从业人员许可证公示落实到位。</w:t>
      </w:r>
    </w:p>
    <w:p w14:paraId="3BC5879C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</w:p>
    <w:p w14:paraId="54F17896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</w:p>
    <w:p w14:paraId="545A019C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黑榜</w:t>
      </w:r>
    </w:p>
    <w:p w14:paraId="6EF2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80" w:hanging="1280" w:hanging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店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晋州市永锋饭店</w:t>
      </w:r>
    </w:p>
    <w:p w14:paraId="4EB28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地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址：晋州市金惠小区西门6-009号</w:t>
      </w:r>
    </w:p>
    <w:p w14:paraId="334A4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事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由：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经营场所环境“脏、乱、差”。</w:t>
      </w:r>
    </w:p>
    <w:p w14:paraId="178B4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80" w:hanging="1280" w:hangingChars="400"/>
        <w:rPr>
          <w:rFonts w:hint="eastAsia" w:ascii="仿宋" w:hAnsi="仿宋" w:eastAsia="仿宋" w:cs="仿宋"/>
          <w:sz w:val="32"/>
          <w:szCs w:val="32"/>
          <w:lang w:val="en-US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店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bidi="ar-SA"/>
        </w:rPr>
        <w:t>晋州市惠谦小吃部</w:t>
      </w:r>
    </w:p>
    <w:p w14:paraId="4C6C8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地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址：晋州市田村S039省道与田北路交叉口北行</w:t>
      </w:r>
    </w:p>
    <w:p w14:paraId="7AA5A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事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由：</w:t>
      </w:r>
      <w:r>
        <w:rPr>
          <w:rFonts w:hint="eastAsia" w:ascii="仿宋" w:hAnsi="仿宋" w:eastAsia="仿宋" w:cs="仿宋"/>
          <w:sz w:val="32"/>
          <w:szCs w:val="32"/>
          <w:lang w:val="en-US" w:bidi="ar-SA"/>
        </w:rPr>
        <w:t>从业人员健康管理制度不规范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，部分健康证未公示</w:t>
      </w:r>
      <w:r>
        <w:rPr>
          <w:rFonts w:hint="eastAsia" w:ascii="仿宋" w:hAnsi="仿宋" w:eastAsia="仿宋" w:cs="仿宋"/>
          <w:sz w:val="32"/>
          <w:szCs w:val="32"/>
          <w:lang w:val="en-US" w:bidi="ar-SA"/>
        </w:rPr>
        <w:t>。</w:t>
      </w:r>
    </w:p>
    <w:p w14:paraId="62CBB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.店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名：晋州市李盼池饺子馆</w:t>
      </w:r>
    </w:p>
    <w:p w14:paraId="261FA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址：晋州市庞古庄村小区北行200米路西</w:t>
      </w:r>
    </w:p>
    <w:p w14:paraId="1D37B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事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由：经营场所卫生差、地面有垃圾。</w:t>
      </w:r>
    </w:p>
    <w:p w14:paraId="1D86D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负责人：董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雷</w:t>
      </w:r>
    </w:p>
    <w:p w14:paraId="0FBA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址：晋州市东翼市场</w:t>
      </w:r>
    </w:p>
    <w:p w14:paraId="52ABC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事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由：经营场所环境“脏、乱、差”。</w:t>
      </w:r>
    </w:p>
    <w:p w14:paraId="12601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80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 xml:space="preserve">店 </w:t>
      </w:r>
      <w:r>
        <w:rPr>
          <w:rFonts w:ascii="仿宋" w:hAnsi="仿宋" w:eastAsia="仿宋" w:cs="仿宋"/>
          <w:sz w:val="32"/>
          <w:szCs w:val="32"/>
          <w:highlight w:val="none"/>
          <w:lang w:val="en-US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名：晋州市城南牛肉板面</w:t>
      </w:r>
    </w:p>
    <w:p w14:paraId="492FB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地 </w:t>
      </w:r>
      <w:r>
        <w:rPr>
          <w:rFonts w:ascii="仿宋" w:hAnsi="仿宋" w:eastAsia="仿宋" w:cs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址：</w:t>
      </w:r>
      <w:r>
        <w:rPr>
          <w:rFonts w:hint="eastAsia" w:ascii="仿宋" w:hAnsi="仿宋" w:eastAsia="仿宋" w:cs="仿宋"/>
          <w:sz w:val="32"/>
          <w:szCs w:val="32"/>
        </w:rPr>
        <w:t>晋州市大石家庄村路口南行50米路东</w:t>
      </w:r>
    </w:p>
    <w:p w14:paraId="48C33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事  由：厨房地面有积水，证照未在显著位置公示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86C184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.店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晋州市罗纯军快餐店</w:t>
      </w:r>
    </w:p>
    <w:p w14:paraId="016B4AF0">
      <w:pPr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晋州市马于村经贸路31号</w:t>
      </w:r>
    </w:p>
    <w:p w14:paraId="569B1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 xml:space="preserve">事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由：店内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摆放杂乱，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防蝇防鼠设施不完善，卫生条件差。</w:t>
      </w:r>
    </w:p>
    <w:p w14:paraId="018CB1E7">
      <w:pPr>
        <w:rPr>
          <w:rFonts w:hint="eastAsia"/>
          <w:sz w:val="28"/>
          <w:szCs w:val="28"/>
          <w:lang w:val="en-US" w:eastAsia="zh-CN"/>
        </w:rPr>
      </w:pPr>
    </w:p>
    <w:p w14:paraId="2269DA30"/>
    <w:sectPr>
      <w:pgSz w:w="11906" w:h="16838"/>
      <w:pgMar w:top="1417" w:right="1417" w:bottom="1417" w:left="1417" w:header="851" w:footer="992" w:gutter="0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65D710A"/>
    <w:rsid w:val="069A1459"/>
    <w:rsid w:val="09E445AE"/>
    <w:rsid w:val="14FB2F80"/>
    <w:rsid w:val="15520218"/>
    <w:rsid w:val="163007A4"/>
    <w:rsid w:val="1AC135A1"/>
    <w:rsid w:val="1D9E3E22"/>
    <w:rsid w:val="1E25276A"/>
    <w:rsid w:val="1F8026CC"/>
    <w:rsid w:val="20D140AD"/>
    <w:rsid w:val="20D61C4E"/>
    <w:rsid w:val="221C4930"/>
    <w:rsid w:val="254442F6"/>
    <w:rsid w:val="29997556"/>
    <w:rsid w:val="2BA97502"/>
    <w:rsid w:val="2C332CA9"/>
    <w:rsid w:val="2E9906C8"/>
    <w:rsid w:val="2F621497"/>
    <w:rsid w:val="2F9E5D57"/>
    <w:rsid w:val="2FCA71B2"/>
    <w:rsid w:val="2FE46A09"/>
    <w:rsid w:val="30D27FFF"/>
    <w:rsid w:val="3336546A"/>
    <w:rsid w:val="39316275"/>
    <w:rsid w:val="3B9678B8"/>
    <w:rsid w:val="3BE15204"/>
    <w:rsid w:val="3C0A0ADE"/>
    <w:rsid w:val="3C804CDF"/>
    <w:rsid w:val="3C9E39FD"/>
    <w:rsid w:val="3E6A2F64"/>
    <w:rsid w:val="3E9F7D15"/>
    <w:rsid w:val="448A6254"/>
    <w:rsid w:val="46222E32"/>
    <w:rsid w:val="46830231"/>
    <w:rsid w:val="494E3FF9"/>
    <w:rsid w:val="4FB00F30"/>
    <w:rsid w:val="50944627"/>
    <w:rsid w:val="510564BA"/>
    <w:rsid w:val="51281B91"/>
    <w:rsid w:val="516A48FC"/>
    <w:rsid w:val="53C24DCE"/>
    <w:rsid w:val="566C75E6"/>
    <w:rsid w:val="58642AAF"/>
    <w:rsid w:val="5CFE45D1"/>
    <w:rsid w:val="5D927D50"/>
    <w:rsid w:val="5E05648B"/>
    <w:rsid w:val="5FBD51CE"/>
    <w:rsid w:val="61265BEC"/>
    <w:rsid w:val="6A885ED1"/>
    <w:rsid w:val="6B315A3D"/>
    <w:rsid w:val="6F694B09"/>
    <w:rsid w:val="73EA38E9"/>
    <w:rsid w:val="74572095"/>
    <w:rsid w:val="78CE08ED"/>
    <w:rsid w:val="793879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4C3DA6C-4CD8-40F7-8E93-00C0D3FFD4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608</Words>
  <Characters>639</Characters>
  <Lines>0</Lines>
  <Paragraphs>42</Paragraphs>
  <TotalTime>2</TotalTime>
  <ScaleCrop>false</ScaleCrop>
  <LinksUpToDate>false</LinksUpToDate>
  <CharactersWithSpaces>726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2023-05-09T06:30:00Z</dcterms:created>
  <dc:creator>Administrator</dc:creator>
  <cp:lastModifiedBy>七色光</cp:lastModifiedBy>
  <cp:lastPrinted>2026-02-27T08:23:00Z</cp:lastPrinted>
  <dcterms:modified xsi:type="dcterms:W3CDTF">2026-06-24T01:19:43Z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eyJoZGlkIjoiYzNmMDZjNzU4OGYxMGIzOWMwNzRjOTQ0OTRjZjFjNDMiLCJ1c2VySWQiOiIzNjQ4ODI0MzkifQ==</vt:lpwstr>
  </property>
  <property fmtid="{D5CDD505-2E9C-101B-9397-08002B2CF9AE}" pid="4" name="ICV">
    <vt:lpwstr>AF41EE9A6C4544928D2E6FA24EC9599C_12</vt:lpwstr>
  </property>
</Properties>
</file>